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5C6" w:rsidRDefault="00ED0595"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733425</wp:posOffset>
            </wp:positionV>
            <wp:extent cx="8351520" cy="4286250"/>
            <wp:effectExtent l="0" t="0" r="0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152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55C6" w:rsidRDefault="00B355C6"/>
    <w:p w:rsidR="00B355C6" w:rsidRPr="00232049" w:rsidRDefault="00232049">
      <w:pPr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4768215</wp:posOffset>
                </wp:positionH>
                <wp:positionV relativeFrom="paragraph">
                  <wp:posOffset>2228215</wp:posOffset>
                </wp:positionV>
                <wp:extent cx="685800" cy="0"/>
                <wp:effectExtent l="0" t="0" r="19050" b="1905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4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5.45pt,175.45pt" to="429.45pt,17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" strokecolor="black [3213]" strokeweight="2pt"/>
            </w:pict>
          </mc:Fallback>
        </mc:AlternateContent>
      </w:r>
      <w:r w:rsidR="00ED059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99390B" wp14:editId="6A2E2433">
                <wp:simplePos x="0" y="0"/>
                <wp:positionH relativeFrom="column">
                  <wp:posOffset>5454015</wp:posOffset>
                </wp:positionH>
                <wp:positionV relativeFrom="paragraph">
                  <wp:posOffset>2123440</wp:posOffset>
                </wp:positionV>
                <wp:extent cx="1895475" cy="619125"/>
                <wp:effectExtent l="0" t="0" r="28575" b="2857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619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984" w:rsidRPr="00232049" w:rsidRDefault="00232049" w:rsidP="006F5984">
                            <w:pPr>
                              <w:jc w:val="center"/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</w:pPr>
                            <w:r w:rsidRPr="00232049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企業協賛用地</w:t>
                            </w:r>
                          </w:p>
                          <w:p w:rsidR="00232049" w:rsidRPr="00232049" w:rsidRDefault="00232049" w:rsidP="006F598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32049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（大会関係者駐車場用地）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" o:spid="_x0000_s1026" style="position:absolute;left:0;text-align:left;margin-left:429.45pt;margin-top:167.2pt;width:149.25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" fillcolor="white [3212]" strokecolor="black [3213]" strokeweight="2pt">
                <v:textbox>
                  <w:txbxContent>
                    <w:p w:rsidR="006F5984" w:rsidRPr="00232049" w:rsidRDefault="00232049" w:rsidP="006F5984">
                      <w:pPr>
                        <w:jc w:val="center"/>
                        <w:rPr>
                          <w:rFonts w:hint="eastAsia"/>
                          <w:b/>
                          <w:color w:val="000000" w:themeColor="text1"/>
                        </w:rPr>
                      </w:pPr>
                      <w:r w:rsidRPr="00232049">
                        <w:rPr>
                          <w:rFonts w:hint="eastAsia"/>
                          <w:b/>
                          <w:color w:val="000000" w:themeColor="text1"/>
                        </w:rPr>
                        <w:t>企業協賛用地</w:t>
                      </w:r>
                    </w:p>
                    <w:p w:rsidR="00232049" w:rsidRPr="00232049" w:rsidRDefault="00232049" w:rsidP="006F598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32049">
                        <w:rPr>
                          <w:rFonts w:hint="eastAsia"/>
                          <w:b/>
                          <w:color w:val="000000" w:themeColor="text1"/>
                        </w:rPr>
                        <w:t>（大会関係者駐車場用地）</w:t>
                      </w:r>
                    </w:p>
                  </w:txbxContent>
                </v:textbox>
              </v:roundrect>
            </w:pict>
          </mc:Fallback>
        </mc:AlternateContent>
      </w:r>
      <w:r w:rsidR="00ED059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FCFE61" wp14:editId="71B7A747">
                <wp:simplePos x="0" y="0"/>
                <wp:positionH relativeFrom="column">
                  <wp:posOffset>3663315</wp:posOffset>
                </wp:positionH>
                <wp:positionV relativeFrom="paragraph">
                  <wp:posOffset>1732915</wp:posOffset>
                </wp:positionV>
                <wp:extent cx="1323975" cy="2133600"/>
                <wp:effectExtent l="19050" t="19050" r="28575" b="19050"/>
                <wp:wrapNone/>
                <wp:docPr id="3" name="フリーフォーム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2133600"/>
                        </a:xfrm>
                        <a:custGeom>
                          <a:avLst/>
                          <a:gdLst>
                            <a:gd name="connsiteX0" fmla="*/ 1228725 w 1323975"/>
                            <a:gd name="connsiteY0" fmla="*/ 0 h 2133600"/>
                            <a:gd name="connsiteX1" fmla="*/ 1323975 w 1323975"/>
                            <a:gd name="connsiteY1" fmla="*/ 47625 h 2133600"/>
                            <a:gd name="connsiteX2" fmla="*/ 333375 w 1323975"/>
                            <a:gd name="connsiteY2" fmla="*/ 2133600 h 2133600"/>
                            <a:gd name="connsiteX3" fmla="*/ 0 w 1323975"/>
                            <a:gd name="connsiteY3" fmla="*/ 1247775 h 2133600"/>
                            <a:gd name="connsiteX4" fmla="*/ 485775 w 1323975"/>
                            <a:gd name="connsiteY4" fmla="*/ 762000 h 2133600"/>
                            <a:gd name="connsiteX5" fmla="*/ 1228725 w 1323975"/>
                            <a:gd name="connsiteY5" fmla="*/ 0 h 2133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323975" h="2133600">
                              <a:moveTo>
                                <a:pt x="1228725" y="0"/>
                              </a:moveTo>
                              <a:lnTo>
                                <a:pt x="1323975" y="47625"/>
                              </a:lnTo>
                              <a:lnTo>
                                <a:pt x="333375" y="2133600"/>
                              </a:lnTo>
                              <a:lnTo>
                                <a:pt x="0" y="1247775"/>
                              </a:lnTo>
                              <a:lnTo>
                                <a:pt x="485775" y="762000"/>
                              </a:lnTo>
                              <a:lnTo>
                                <a:pt x="122872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3" o:spid="_x0000_s1026" style="position:absolute;left:0;text-align:left;margin-left:288.45pt;margin-top:136.45pt;width:104.25pt;height:16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23975,213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" path="m1228725,r95250,47625l333375,2133600,,1247775,485775,762000,1228725,xe" fillcolor="white [3212]" strokecolor="red" strokeweight="3pt">
                <v:path arrowok="t" o:connecttype="custom" o:connectlocs="1228725,0;1323975,47625;333375,2133600;0,1247775;485775,762000;1228725,0" o:connectangles="0,0,0,0,0,0"/>
              </v:shape>
            </w:pict>
          </mc:Fallback>
        </mc:AlternateContent>
      </w:r>
      <w:r w:rsidR="00ED0595">
        <w:t xml:space="preserve"> </w:t>
      </w:r>
      <w:r w:rsidR="00ED0595" w:rsidRPr="00232049">
        <w:rPr>
          <w:b/>
          <w:bCs/>
          <w:sz w:val="28"/>
          <w:szCs w:val="28"/>
          <w:u w:val="single"/>
        </w:rPr>
        <w:t>牧野商店企業協賛用地位置図</w:t>
      </w:r>
      <w:bookmarkStart w:id="0" w:name="_GoBack"/>
      <w:bookmarkEnd w:id="0"/>
    </w:p>
    <w:sectPr w:rsidR="00B355C6" w:rsidRPr="00232049">
      <w:pgSz w:w="16838" w:h="11906" w:orient="landscape"/>
      <w:pgMar w:top="1701" w:right="1985" w:bottom="1701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5C6"/>
    <w:rsid w:val="00232049"/>
    <w:rsid w:val="006F5984"/>
    <w:rsid w:val="00B355C6"/>
    <w:rsid w:val="00ED0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DF5"/>
    <w:pPr>
      <w:widowControl w:val="0"/>
      <w:suppressAutoHyphens/>
      <w:jc w:val="both"/>
    </w:pPr>
    <w:rPr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吹き出し (文字)"/>
    <w:basedOn w:val="a0"/>
    <w:uiPriority w:val="99"/>
    <w:semiHidden/>
    <w:rsid w:val="007251B8"/>
    <w:rPr>
      <w:rFonts w:asciiTheme="majorHAnsi" w:eastAsiaTheme="majorEastAsia" w:hAnsiTheme="majorHAnsi" w:cstheme="majorBidi"/>
      <w:sz w:val="18"/>
      <w:szCs w:val="18"/>
    </w:rPr>
  </w:style>
  <w:style w:type="paragraph" w:customStyle="1" w:styleId="a4">
    <w:name w:val="見出し"/>
    <w:basedOn w:val="a"/>
    <w:next w:val="a5"/>
    <w:pPr>
      <w:keepNext/>
      <w:spacing w:before="240" w:after="120"/>
    </w:pPr>
    <w:rPr>
      <w:rFonts w:ascii="Liberation Sans" w:eastAsia="ＭＳ Ｐゴシック" w:hAnsi="Liberation Sans" w:cs="Mangal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customStyle="1" w:styleId="a6">
    <w:name w:val="リスト"/>
    <w:basedOn w:val="a5"/>
    <w:rPr>
      <w:rFonts w:cs="Mangal"/>
    </w:rPr>
  </w:style>
  <w:style w:type="paragraph" w:customStyle="1" w:styleId="a7">
    <w:name w:val="キャプション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a8">
    <w:name w:val="索引"/>
    <w:basedOn w:val="a"/>
    <w:pPr>
      <w:suppressLineNumbers/>
    </w:pPr>
    <w:rPr>
      <w:rFonts w:cs="Mangal"/>
    </w:rPr>
  </w:style>
  <w:style w:type="paragraph" w:styleId="a9">
    <w:name w:val="Balloon Text"/>
    <w:basedOn w:val="a"/>
    <w:uiPriority w:val="99"/>
    <w:semiHidden/>
    <w:unhideWhenUsed/>
    <w:rsid w:val="007251B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DF5"/>
    <w:pPr>
      <w:widowControl w:val="0"/>
      <w:suppressAutoHyphens/>
      <w:jc w:val="both"/>
    </w:pPr>
    <w:rPr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吹き出し (文字)"/>
    <w:basedOn w:val="a0"/>
    <w:uiPriority w:val="99"/>
    <w:semiHidden/>
    <w:rsid w:val="007251B8"/>
    <w:rPr>
      <w:rFonts w:asciiTheme="majorHAnsi" w:eastAsiaTheme="majorEastAsia" w:hAnsiTheme="majorHAnsi" w:cstheme="majorBidi"/>
      <w:sz w:val="18"/>
      <w:szCs w:val="18"/>
    </w:rPr>
  </w:style>
  <w:style w:type="paragraph" w:customStyle="1" w:styleId="a4">
    <w:name w:val="見出し"/>
    <w:basedOn w:val="a"/>
    <w:next w:val="a5"/>
    <w:pPr>
      <w:keepNext/>
      <w:spacing w:before="240" w:after="120"/>
    </w:pPr>
    <w:rPr>
      <w:rFonts w:ascii="Liberation Sans" w:eastAsia="ＭＳ Ｐゴシック" w:hAnsi="Liberation Sans" w:cs="Mangal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customStyle="1" w:styleId="a6">
    <w:name w:val="リスト"/>
    <w:basedOn w:val="a5"/>
    <w:rPr>
      <w:rFonts w:cs="Mangal"/>
    </w:rPr>
  </w:style>
  <w:style w:type="paragraph" w:customStyle="1" w:styleId="a7">
    <w:name w:val="キャプション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a8">
    <w:name w:val="索引"/>
    <w:basedOn w:val="a"/>
    <w:pPr>
      <w:suppressLineNumbers/>
    </w:pPr>
    <w:rPr>
      <w:rFonts w:cs="Mangal"/>
    </w:rPr>
  </w:style>
  <w:style w:type="paragraph" w:styleId="a9">
    <w:name w:val="Balloon Text"/>
    <w:basedOn w:val="a"/>
    <w:uiPriority w:val="99"/>
    <w:semiHidden/>
    <w:unhideWhenUsed/>
    <w:rsid w:val="007251B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87549F58</Template>
  <TotalTime>236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2015-09-10T08:10:00Z</dcterms:created>
  <dcterms:modified xsi:type="dcterms:W3CDTF">2015-09-11T02:25:00Z</dcterms:modified>
  <dc:language>ja-JP</dc:language>
</cp:coreProperties>
</file>